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9E9" w:rsidRDefault="00F719E9"/>
    <w:p w:rsidR="00F719E9" w:rsidRPr="00281515" w:rsidRDefault="00F719E9" w:rsidP="00566DA8">
      <w:pPr>
        <w:jc w:val="center"/>
        <w:rPr>
          <w:sz w:val="20"/>
          <w:szCs w:val="20"/>
        </w:rPr>
      </w:pPr>
      <w:r w:rsidRPr="00D15255">
        <w:rPr>
          <w:b/>
          <w:caps/>
          <w:spacing w:val="100"/>
          <w:sz w:val="32"/>
          <w:szCs w:val="32"/>
        </w:rPr>
        <w:t>Rückmeldebogen</w:t>
      </w:r>
      <w:r w:rsidRPr="00D15255">
        <w:rPr>
          <w:b/>
          <w:caps/>
          <w:spacing w:val="100"/>
          <w:sz w:val="32"/>
          <w:szCs w:val="32"/>
        </w:rPr>
        <w:br/>
      </w:r>
      <w:r w:rsidR="000D78D6">
        <w:rPr>
          <w:sz w:val="20"/>
          <w:szCs w:val="20"/>
        </w:rPr>
        <w:t>(bitte per E-Mail an service@robi-gastro.de</w:t>
      </w:r>
      <w:r w:rsidRPr="00281515">
        <w:rPr>
          <w:sz w:val="20"/>
          <w:szCs w:val="20"/>
        </w:rPr>
        <w:t>)</w:t>
      </w:r>
    </w:p>
    <w:p w:rsidR="00F719E9" w:rsidRDefault="00F719E9" w:rsidP="00566DA8">
      <w:pPr>
        <w:jc w:val="center"/>
      </w:pPr>
    </w:p>
    <w:tbl>
      <w:tblPr>
        <w:tblW w:w="9504" w:type="dxa"/>
        <w:tblLook w:val="00A0" w:firstRow="1" w:lastRow="0" w:firstColumn="1" w:lastColumn="0" w:noHBand="0" w:noVBand="0"/>
      </w:tblPr>
      <w:tblGrid>
        <w:gridCol w:w="2802"/>
        <w:gridCol w:w="4185"/>
        <w:gridCol w:w="992"/>
        <w:gridCol w:w="1525"/>
      </w:tblGrid>
      <w:tr w:rsidR="00F719E9" w:rsidRPr="00E07527" w:rsidTr="000D78D6">
        <w:tc>
          <w:tcPr>
            <w:tcW w:w="2802" w:type="dxa"/>
          </w:tcPr>
          <w:p w:rsidR="00F719E9" w:rsidRPr="00E07527" w:rsidRDefault="00F719E9" w:rsidP="00E07527">
            <w:pPr>
              <w:spacing w:after="0" w:line="240" w:lineRule="auto"/>
            </w:pPr>
            <w:r w:rsidRPr="00E07527">
              <w:t>Name der Einrichtung:</w:t>
            </w:r>
          </w:p>
        </w:tc>
        <w:tc>
          <w:tcPr>
            <w:tcW w:w="4185" w:type="dxa"/>
          </w:tcPr>
          <w:p w:rsidR="00F719E9" w:rsidRPr="00E07527" w:rsidRDefault="00186A37" w:rsidP="0017599A">
            <w:pPr>
              <w:spacing w:after="0" w:line="240" w:lineRule="auto"/>
            </w:pP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0" w:name="Text5"/>
            <w:r>
              <w:instrText xml:space="preserve"> FORMTEXT </w:instrText>
            </w:r>
            <w:r>
              <w:fldChar w:fldCharType="separate"/>
            </w:r>
            <w:bookmarkStart w:id="1" w:name="_GoBack"/>
            <w:bookmarkEnd w:id="1"/>
            <w:r w:rsidR="0017599A">
              <w:t> </w:t>
            </w:r>
            <w:r w:rsidR="0017599A">
              <w:t> </w:t>
            </w:r>
            <w:r w:rsidR="0017599A">
              <w:t> </w:t>
            </w:r>
            <w:r w:rsidR="0017599A">
              <w:t> </w:t>
            </w:r>
            <w:r w:rsidR="0017599A">
              <w:t> </w:t>
            </w:r>
            <w:r>
              <w:fldChar w:fldCharType="end"/>
            </w:r>
            <w:bookmarkEnd w:id="0"/>
          </w:p>
        </w:tc>
        <w:tc>
          <w:tcPr>
            <w:tcW w:w="992" w:type="dxa"/>
          </w:tcPr>
          <w:p w:rsidR="00F719E9" w:rsidRPr="00E07527" w:rsidRDefault="00F719E9" w:rsidP="00E07527">
            <w:pPr>
              <w:spacing w:after="0" w:line="240" w:lineRule="auto"/>
            </w:pPr>
            <w:r w:rsidRPr="00E07527">
              <w:t>Datum:</w:t>
            </w:r>
          </w:p>
        </w:tc>
        <w:tc>
          <w:tcPr>
            <w:tcW w:w="1525" w:type="dxa"/>
          </w:tcPr>
          <w:p w:rsidR="00F719E9" w:rsidRPr="00E07527" w:rsidRDefault="000D78D6" w:rsidP="00E07527">
            <w:pPr>
              <w:spacing w:after="0" w:line="240" w:lineRule="auto"/>
            </w:pPr>
            <w:r>
              <w:fldChar w:fldCharType="begin"/>
            </w:r>
            <w:r>
              <w:instrText xml:space="preserve"> DATE  \@ "dd.MM.yy"  \* MERGEFORMAT </w:instrText>
            </w:r>
            <w:r>
              <w:fldChar w:fldCharType="separate"/>
            </w:r>
            <w:r w:rsidR="004236A9">
              <w:rPr>
                <w:noProof/>
              </w:rPr>
              <w:t>12.06.13</w:t>
            </w:r>
            <w:r>
              <w:fldChar w:fldCharType="end"/>
            </w:r>
          </w:p>
        </w:tc>
      </w:tr>
      <w:tr w:rsidR="00F719E9" w:rsidRPr="00E07527" w:rsidTr="000D78D6">
        <w:tc>
          <w:tcPr>
            <w:tcW w:w="2802" w:type="dxa"/>
          </w:tcPr>
          <w:p w:rsidR="00F719E9" w:rsidRPr="00E07527" w:rsidRDefault="00F719E9" w:rsidP="00E07527">
            <w:pPr>
              <w:spacing w:after="0" w:line="240" w:lineRule="auto"/>
            </w:pPr>
          </w:p>
        </w:tc>
        <w:tc>
          <w:tcPr>
            <w:tcW w:w="6702" w:type="dxa"/>
            <w:gridSpan w:val="3"/>
          </w:tcPr>
          <w:p w:rsidR="00F719E9" w:rsidRPr="00E07527" w:rsidRDefault="00F719E9" w:rsidP="00E07527">
            <w:pPr>
              <w:spacing w:after="0" w:line="240" w:lineRule="auto"/>
            </w:pPr>
          </w:p>
        </w:tc>
      </w:tr>
      <w:tr w:rsidR="00F719E9" w:rsidRPr="00E07527" w:rsidTr="000D78D6">
        <w:tc>
          <w:tcPr>
            <w:tcW w:w="2802" w:type="dxa"/>
          </w:tcPr>
          <w:p w:rsidR="00F719E9" w:rsidRPr="00E07527" w:rsidRDefault="00F719E9" w:rsidP="000D78D6">
            <w:pPr>
              <w:spacing w:after="0" w:line="240" w:lineRule="auto"/>
            </w:pPr>
            <w:r w:rsidRPr="00E07527">
              <w:t>Mitarbeiterin/Mitarbeite</w:t>
            </w:r>
            <w:r w:rsidR="000D78D6">
              <w:t>r</w:t>
            </w:r>
            <w:r w:rsidRPr="00E07527">
              <w:t xml:space="preserve">: </w:t>
            </w:r>
          </w:p>
        </w:tc>
        <w:tc>
          <w:tcPr>
            <w:tcW w:w="6702" w:type="dxa"/>
            <w:gridSpan w:val="3"/>
          </w:tcPr>
          <w:p w:rsidR="00F719E9" w:rsidRPr="00E07527" w:rsidRDefault="00186A37" w:rsidP="0017599A">
            <w:pPr>
              <w:spacing w:after="0" w:line="240" w:lineRule="auto"/>
            </w:pPr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2" w:name="Text6"/>
            <w:r>
              <w:instrText xml:space="preserve"> FORMTEXT </w:instrText>
            </w:r>
            <w:r>
              <w:fldChar w:fldCharType="separate"/>
            </w:r>
            <w:r w:rsidR="0017599A">
              <w:t> </w:t>
            </w:r>
            <w:r w:rsidR="0017599A">
              <w:t> </w:t>
            </w:r>
            <w:r w:rsidR="0017599A">
              <w:t> </w:t>
            </w:r>
            <w:r w:rsidR="0017599A">
              <w:t> </w:t>
            </w:r>
            <w:r w:rsidR="0017599A">
              <w:t> </w:t>
            </w:r>
            <w:r>
              <w:fldChar w:fldCharType="end"/>
            </w:r>
            <w:bookmarkEnd w:id="2"/>
          </w:p>
        </w:tc>
      </w:tr>
    </w:tbl>
    <w:p w:rsidR="00F719E9" w:rsidRDefault="00F719E9" w:rsidP="00566DA8"/>
    <w:p w:rsidR="00F719E9" w:rsidRDefault="00F719E9" w:rsidP="00566DA8">
      <w:r>
        <w:t>Meine Rückmeldung bezieht sich auf: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232"/>
        <w:gridCol w:w="3232"/>
        <w:gridCol w:w="3232"/>
      </w:tblGrid>
      <w:tr w:rsidR="00F719E9" w:rsidRPr="00E07527" w:rsidTr="00E07527">
        <w:tc>
          <w:tcPr>
            <w:tcW w:w="3232" w:type="dxa"/>
            <w:shd w:val="pct20" w:color="auto" w:fill="auto"/>
          </w:tcPr>
          <w:p w:rsidR="00F719E9" w:rsidRPr="00E07527" w:rsidRDefault="00F719E9" w:rsidP="00E07527">
            <w:pPr>
              <w:spacing w:before="120" w:after="120" w:line="240" w:lineRule="auto"/>
              <w:jc w:val="center"/>
              <w:rPr>
                <w:b/>
              </w:rPr>
            </w:pPr>
            <w:r w:rsidRPr="00E07527">
              <w:rPr>
                <w:b/>
              </w:rPr>
              <w:t>die Anlieferung</w:t>
            </w:r>
          </w:p>
        </w:tc>
        <w:tc>
          <w:tcPr>
            <w:tcW w:w="3232" w:type="dxa"/>
            <w:shd w:val="pct20" w:color="auto" w:fill="auto"/>
          </w:tcPr>
          <w:p w:rsidR="00F719E9" w:rsidRPr="00E07527" w:rsidRDefault="00F719E9" w:rsidP="00E07527">
            <w:pPr>
              <w:spacing w:before="120" w:after="120" w:line="240" w:lineRule="auto"/>
              <w:jc w:val="center"/>
              <w:rPr>
                <w:b/>
              </w:rPr>
            </w:pPr>
            <w:r w:rsidRPr="00E07527">
              <w:rPr>
                <w:b/>
              </w:rPr>
              <w:t>die Qualität</w:t>
            </w:r>
          </w:p>
        </w:tc>
        <w:tc>
          <w:tcPr>
            <w:tcW w:w="3232" w:type="dxa"/>
            <w:shd w:val="pct20" w:color="auto" w:fill="auto"/>
          </w:tcPr>
          <w:p w:rsidR="00F719E9" w:rsidRPr="00E07527" w:rsidRDefault="00F719E9" w:rsidP="00E07527">
            <w:pPr>
              <w:spacing w:before="120" w:after="120" w:line="240" w:lineRule="auto"/>
              <w:jc w:val="center"/>
              <w:rPr>
                <w:b/>
              </w:rPr>
            </w:pPr>
            <w:r w:rsidRPr="00E07527">
              <w:rPr>
                <w:b/>
              </w:rPr>
              <w:t>Sonstiges</w:t>
            </w:r>
          </w:p>
        </w:tc>
      </w:tr>
      <w:tr w:rsidR="00F719E9" w:rsidRPr="00E07527" w:rsidTr="00E07527">
        <w:tc>
          <w:tcPr>
            <w:tcW w:w="3232" w:type="dxa"/>
          </w:tcPr>
          <w:p w:rsidR="00F719E9" w:rsidRPr="00E07527" w:rsidRDefault="00F719E9" w:rsidP="0017599A">
            <w:pPr>
              <w:spacing w:before="120" w:after="120" w:line="240" w:lineRule="auto"/>
            </w:pPr>
            <w:r w:rsidRPr="00E07527">
              <w:t>Pünktlichkeit</w:t>
            </w:r>
            <w:r w:rsidRPr="00E07527">
              <w:tab/>
            </w:r>
            <w:r w:rsidRPr="00E07527">
              <w:tab/>
              <w:t xml:space="preserve">      </w:t>
            </w:r>
            <w:bookmarkStart w:id="3" w:name="Kontrollkästchen1"/>
            <w:r w:rsidR="0017599A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7599A">
              <w:instrText xml:space="preserve"> FORMCHECKBOX </w:instrText>
            </w:r>
            <w:r w:rsidR="0017599A">
              <w:fldChar w:fldCharType="end"/>
            </w:r>
            <w:bookmarkEnd w:id="3"/>
          </w:p>
        </w:tc>
        <w:tc>
          <w:tcPr>
            <w:tcW w:w="3232" w:type="dxa"/>
          </w:tcPr>
          <w:p w:rsidR="00F719E9" w:rsidRPr="00E07527" w:rsidRDefault="00F719E9" w:rsidP="00186A37">
            <w:pPr>
              <w:spacing w:before="120" w:after="120" w:line="240" w:lineRule="auto"/>
            </w:pPr>
            <w:r w:rsidRPr="00E07527">
              <w:t>Temperatur</w:t>
            </w:r>
            <w:r w:rsidRPr="00E07527">
              <w:tab/>
            </w:r>
            <w:r w:rsidRPr="00E07527">
              <w:tab/>
              <w:t xml:space="preserve">      </w:t>
            </w:r>
            <w:r w:rsidR="00186A37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86A37">
              <w:instrText xml:space="preserve"> FORMCHECKBOX </w:instrText>
            </w:r>
            <w:r w:rsidR="00186A37">
              <w:fldChar w:fldCharType="end"/>
            </w:r>
          </w:p>
        </w:tc>
        <w:tc>
          <w:tcPr>
            <w:tcW w:w="3232" w:type="dxa"/>
          </w:tcPr>
          <w:p w:rsidR="00F719E9" w:rsidRPr="00E07527" w:rsidRDefault="00F719E9" w:rsidP="00E07527">
            <w:pPr>
              <w:spacing w:before="120" w:after="120" w:line="240" w:lineRule="auto"/>
            </w:pPr>
            <w:r w:rsidRPr="00E07527">
              <w:t>Erreichbarkeit</w:t>
            </w:r>
            <w:r w:rsidRPr="00E07527">
              <w:tab/>
            </w:r>
            <w:r w:rsidRPr="00E07527">
              <w:tab/>
              <w:t xml:space="preserve">      </w:t>
            </w:r>
            <w:r w:rsidRPr="00E07527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07527">
              <w:instrText xml:space="preserve"> FORMCHECKBOX </w:instrText>
            </w:r>
            <w:r w:rsidRPr="00E07527">
              <w:fldChar w:fldCharType="end"/>
            </w:r>
          </w:p>
        </w:tc>
      </w:tr>
      <w:tr w:rsidR="00F719E9" w:rsidRPr="00E07527" w:rsidTr="00E07527">
        <w:tc>
          <w:tcPr>
            <w:tcW w:w="3232" w:type="dxa"/>
          </w:tcPr>
          <w:p w:rsidR="00F719E9" w:rsidRPr="00E07527" w:rsidRDefault="00F719E9" w:rsidP="00E07527">
            <w:pPr>
              <w:spacing w:before="120" w:after="120" w:line="240" w:lineRule="auto"/>
            </w:pPr>
            <w:r w:rsidRPr="00E07527">
              <w:t xml:space="preserve">Erscheinungsbild </w:t>
            </w:r>
            <w:r w:rsidRPr="00E07527">
              <w:br/>
              <w:t xml:space="preserve">des Fahrers (Kleidung) </w:t>
            </w:r>
            <w:r w:rsidRPr="00E07527">
              <w:tab/>
              <w:t xml:space="preserve">      </w:t>
            </w:r>
            <w:r w:rsidRPr="00E07527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07527">
              <w:instrText xml:space="preserve"> FORMCHECKBOX </w:instrText>
            </w:r>
            <w:r w:rsidRPr="00E07527">
              <w:fldChar w:fldCharType="end"/>
            </w:r>
          </w:p>
        </w:tc>
        <w:tc>
          <w:tcPr>
            <w:tcW w:w="3232" w:type="dxa"/>
          </w:tcPr>
          <w:p w:rsidR="00F719E9" w:rsidRPr="00E07527" w:rsidRDefault="00F719E9" w:rsidP="00E07527">
            <w:pPr>
              <w:spacing w:before="120" w:after="120" w:line="240" w:lineRule="auto"/>
            </w:pPr>
            <w:r w:rsidRPr="00E07527">
              <w:t xml:space="preserve">Aussehen, </w:t>
            </w:r>
            <w:r w:rsidRPr="00E07527">
              <w:br/>
              <w:t>Konsistenz, Geruch</w:t>
            </w:r>
            <w:r w:rsidRPr="00E07527">
              <w:tab/>
              <w:t xml:space="preserve">      </w:t>
            </w:r>
            <w:r w:rsidRPr="00E07527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07527">
              <w:instrText xml:space="preserve"> FORMCHECKBOX </w:instrText>
            </w:r>
            <w:r w:rsidRPr="00E07527">
              <w:fldChar w:fldCharType="end"/>
            </w:r>
            <w:r w:rsidRPr="00E07527">
              <w:t xml:space="preserve"> </w:t>
            </w:r>
          </w:p>
        </w:tc>
        <w:tc>
          <w:tcPr>
            <w:tcW w:w="3232" w:type="dxa"/>
          </w:tcPr>
          <w:p w:rsidR="00F719E9" w:rsidRPr="00E07527" w:rsidRDefault="00F719E9" w:rsidP="00E07527">
            <w:pPr>
              <w:spacing w:before="120" w:after="120" w:line="240" w:lineRule="auto"/>
            </w:pPr>
            <w:r w:rsidRPr="00E07527">
              <w:t>Änderungswünsche</w:t>
            </w:r>
            <w:r w:rsidRPr="00E07527">
              <w:tab/>
              <w:t xml:space="preserve">      </w:t>
            </w:r>
            <w:r w:rsidRPr="00E07527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07527">
              <w:instrText xml:space="preserve"> FORMCHECKBOX </w:instrText>
            </w:r>
            <w:r w:rsidRPr="00E07527">
              <w:fldChar w:fldCharType="end"/>
            </w:r>
          </w:p>
        </w:tc>
      </w:tr>
      <w:tr w:rsidR="00F719E9" w:rsidRPr="00E07527" w:rsidTr="00E07527">
        <w:tc>
          <w:tcPr>
            <w:tcW w:w="3232" w:type="dxa"/>
          </w:tcPr>
          <w:p w:rsidR="00F719E9" w:rsidRPr="00E07527" w:rsidRDefault="00F719E9" w:rsidP="00186A37">
            <w:pPr>
              <w:spacing w:before="120" w:after="120" w:line="240" w:lineRule="auto"/>
            </w:pPr>
            <w:r w:rsidRPr="00E07527">
              <w:t>Vollständigkeit</w:t>
            </w:r>
            <w:r w:rsidRPr="00E07527">
              <w:tab/>
            </w:r>
            <w:r w:rsidRPr="00E07527">
              <w:tab/>
              <w:t xml:space="preserve">      </w:t>
            </w:r>
            <w:r w:rsidR="00186A37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86A37">
              <w:instrText xml:space="preserve"> FORMCHECKBOX </w:instrText>
            </w:r>
            <w:r w:rsidR="00186A37">
              <w:fldChar w:fldCharType="end"/>
            </w:r>
          </w:p>
        </w:tc>
        <w:tc>
          <w:tcPr>
            <w:tcW w:w="3232" w:type="dxa"/>
          </w:tcPr>
          <w:p w:rsidR="00F719E9" w:rsidRPr="00E07527" w:rsidRDefault="00F719E9" w:rsidP="00E07527">
            <w:pPr>
              <w:spacing w:before="120" w:after="120" w:line="240" w:lineRule="auto"/>
            </w:pPr>
            <w:r w:rsidRPr="00E07527">
              <w:t>Geschmack</w:t>
            </w:r>
            <w:r w:rsidRPr="00E07527">
              <w:tab/>
            </w:r>
            <w:r w:rsidRPr="00E07527">
              <w:tab/>
              <w:t xml:space="preserve">      </w:t>
            </w:r>
            <w:r w:rsidRPr="00E07527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07527">
              <w:instrText xml:space="preserve"> FORMCHECKBOX </w:instrText>
            </w:r>
            <w:r w:rsidRPr="00E07527">
              <w:fldChar w:fldCharType="end"/>
            </w:r>
          </w:p>
        </w:tc>
        <w:tc>
          <w:tcPr>
            <w:tcW w:w="3232" w:type="dxa"/>
          </w:tcPr>
          <w:p w:rsidR="00F719E9" w:rsidRPr="00E07527" w:rsidRDefault="00F719E9" w:rsidP="00E07527">
            <w:pPr>
              <w:spacing w:before="120" w:after="120" w:line="240" w:lineRule="auto"/>
            </w:pPr>
          </w:p>
        </w:tc>
      </w:tr>
      <w:tr w:rsidR="00F719E9" w:rsidRPr="00E07527" w:rsidTr="00E07527">
        <w:tc>
          <w:tcPr>
            <w:tcW w:w="3232" w:type="dxa"/>
          </w:tcPr>
          <w:p w:rsidR="00F719E9" w:rsidRPr="00E07527" w:rsidRDefault="00F719E9" w:rsidP="00E07527">
            <w:pPr>
              <w:spacing w:before="120" w:after="120" w:line="240" w:lineRule="auto"/>
            </w:pPr>
            <w:r w:rsidRPr="00E07527">
              <w:t>Haltbarkeitsdatum</w:t>
            </w:r>
            <w:r w:rsidRPr="00E07527">
              <w:tab/>
              <w:t xml:space="preserve">      </w:t>
            </w:r>
            <w:r w:rsidRPr="00E07527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07527">
              <w:instrText xml:space="preserve"> FORMCHECKBOX </w:instrText>
            </w:r>
            <w:r w:rsidRPr="00E07527">
              <w:fldChar w:fldCharType="end"/>
            </w:r>
          </w:p>
        </w:tc>
        <w:tc>
          <w:tcPr>
            <w:tcW w:w="3232" w:type="dxa"/>
          </w:tcPr>
          <w:p w:rsidR="00F719E9" w:rsidRPr="00E07527" w:rsidRDefault="00F719E9" w:rsidP="00186A37">
            <w:pPr>
              <w:spacing w:before="120" w:after="120" w:line="240" w:lineRule="auto"/>
            </w:pPr>
            <w:r w:rsidRPr="00E07527">
              <w:t>Menge</w:t>
            </w:r>
            <w:r w:rsidRPr="00E07527">
              <w:tab/>
            </w:r>
            <w:r w:rsidRPr="00E07527">
              <w:tab/>
            </w:r>
            <w:r w:rsidRPr="00E07527">
              <w:tab/>
              <w:t xml:space="preserve">      </w:t>
            </w:r>
            <w:r w:rsidR="00186A37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86A37">
              <w:instrText xml:space="preserve"> FORMCHECKBOX </w:instrText>
            </w:r>
            <w:r w:rsidR="00186A37">
              <w:fldChar w:fldCharType="end"/>
            </w:r>
          </w:p>
        </w:tc>
        <w:tc>
          <w:tcPr>
            <w:tcW w:w="3232" w:type="dxa"/>
          </w:tcPr>
          <w:p w:rsidR="00F719E9" w:rsidRPr="00E07527" w:rsidRDefault="00F719E9" w:rsidP="00E07527">
            <w:pPr>
              <w:spacing w:before="120" w:after="120" w:line="240" w:lineRule="auto"/>
            </w:pPr>
          </w:p>
        </w:tc>
      </w:tr>
      <w:tr w:rsidR="00F719E9" w:rsidRPr="00E07527" w:rsidTr="00E07527">
        <w:tc>
          <w:tcPr>
            <w:tcW w:w="3232" w:type="dxa"/>
          </w:tcPr>
          <w:p w:rsidR="00F719E9" w:rsidRPr="00E07527" w:rsidRDefault="00F719E9" w:rsidP="00E07527">
            <w:pPr>
              <w:spacing w:before="120" w:after="120" w:line="240" w:lineRule="auto"/>
            </w:pPr>
          </w:p>
        </w:tc>
        <w:tc>
          <w:tcPr>
            <w:tcW w:w="3232" w:type="dxa"/>
          </w:tcPr>
          <w:p w:rsidR="00F719E9" w:rsidRPr="00E07527" w:rsidRDefault="00F719E9" w:rsidP="00E07527">
            <w:pPr>
              <w:spacing w:before="120" w:after="120" w:line="240" w:lineRule="auto"/>
            </w:pPr>
            <w:r w:rsidRPr="00E07527">
              <w:t>Getrennte Beilagen</w:t>
            </w:r>
            <w:r w:rsidRPr="00E07527">
              <w:tab/>
              <w:t xml:space="preserve">      </w:t>
            </w:r>
            <w:r w:rsidRPr="00E07527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07527">
              <w:instrText xml:space="preserve"> FORMCHECKBOX </w:instrText>
            </w:r>
            <w:r w:rsidRPr="00E07527">
              <w:fldChar w:fldCharType="end"/>
            </w:r>
          </w:p>
        </w:tc>
        <w:tc>
          <w:tcPr>
            <w:tcW w:w="3232" w:type="dxa"/>
          </w:tcPr>
          <w:p w:rsidR="00F719E9" w:rsidRPr="00E07527" w:rsidRDefault="00F719E9" w:rsidP="00E07527">
            <w:pPr>
              <w:spacing w:before="120" w:after="120" w:line="240" w:lineRule="auto"/>
            </w:pPr>
          </w:p>
        </w:tc>
      </w:tr>
    </w:tbl>
    <w:p w:rsidR="00F719E9" w:rsidRDefault="00F719E9" w:rsidP="00566DA8"/>
    <w:p w:rsidR="00F719E9" w:rsidRDefault="00F719E9" w:rsidP="00566DA8">
      <w:r>
        <w:t>Bitte Rückmeldung detailliert beschreiben: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12"/>
      </w:tblGrid>
      <w:tr w:rsidR="00F719E9" w:rsidRPr="00E07527" w:rsidTr="00E07527">
        <w:tc>
          <w:tcPr>
            <w:tcW w:w="9212" w:type="dxa"/>
          </w:tcPr>
          <w:p w:rsidR="00F719E9" w:rsidRPr="00E07527" w:rsidRDefault="00F719E9" w:rsidP="00E07527">
            <w:pPr>
              <w:spacing w:after="0" w:line="240" w:lineRule="auto"/>
            </w:pPr>
          </w:p>
          <w:p w:rsidR="00F719E9" w:rsidRPr="00E07527" w:rsidRDefault="00186A37" w:rsidP="00E07527">
            <w:pPr>
              <w:spacing w:after="0" w:line="240" w:lineRule="auto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instrText xml:space="preserve"> FORMTEXT </w:instrText>
            </w:r>
            <w:r>
              <w:fldChar w:fldCharType="separate"/>
            </w:r>
            <w:r w:rsidR="0017599A">
              <w:t> </w:t>
            </w:r>
            <w:r w:rsidR="0017599A">
              <w:t> </w:t>
            </w:r>
            <w:r w:rsidR="0017599A">
              <w:t> </w:t>
            </w:r>
            <w:r w:rsidR="0017599A">
              <w:t> </w:t>
            </w:r>
            <w:r w:rsidR="0017599A">
              <w:t> </w:t>
            </w:r>
            <w:r>
              <w:fldChar w:fldCharType="end"/>
            </w:r>
            <w:bookmarkEnd w:id="4"/>
          </w:p>
          <w:p w:rsidR="00F719E9" w:rsidRPr="00E07527" w:rsidRDefault="00F719E9" w:rsidP="00E07527">
            <w:pPr>
              <w:spacing w:after="0" w:line="240" w:lineRule="auto"/>
            </w:pPr>
          </w:p>
          <w:p w:rsidR="00F719E9" w:rsidRPr="00E07527" w:rsidRDefault="00F719E9" w:rsidP="00E07527">
            <w:pPr>
              <w:spacing w:after="0" w:line="240" w:lineRule="auto"/>
            </w:pPr>
          </w:p>
          <w:p w:rsidR="00F719E9" w:rsidRPr="00E07527" w:rsidRDefault="00F719E9" w:rsidP="00E07527">
            <w:pPr>
              <w:spacing w:after="0" w:line="240" w:lineRule="auto"/>
            </w:pPr>
          </w:p>
          <w:p w:rsidR="00F719E9" w:rsidRPr="00E07527" w:rsidRDefault="00F719E9" w:rsidP="00E07527">
            <w:pPr>
              <w:spacing w:after="0" w:line="240" w:lineRule="auto"/>
            </w:pPr>
          </w:p>
          <w:p w:rsidR="00F719E9" w:rsidRPr="00E07527" w:rsidRDefault="00F719E9" w:rsidP="00E07527">
            <w:pPr>
              <w:spacing w:after="0" w:line="240" w:lineRule="auto"/>
            </w:pPr>
          </w:p>
          <w:p w:rsidR="00F719E9" w:rsidRPr="00E07527" w:rsidRDefault="00F719E9" w:rsidP="00E07527">
            <w:pPr>
              <w:spacing w:after="0" w:line="240" w:lineRule="auto"/>
            </w:pPr>
          </w:p>
          <w:p w:rsidR="00F719E9" w:rsidRPr="00E07527" w:rsidRDefault="00F719E9" w:rsidP="00E07527">
            <w:pPr>
              <w:spacing w:after="0" w:line="240" w:lineRule="auto"/>
            </w:pPr>
          </w:p>
          <w:p w:rsidR="00F719E9" w:rsidRPr="00E07527" w:rsidRDefault="00F719E9" w:rsidP="00E07527">
            <w:pPr>
              <w:spacing w:after="0" w:line="240" w:lineRule="auto"/>
            </w:pPr>
          </w:p>
          <w:p w:rsidR="00F719E9" w:rsidRPr="00E07527" w:rsidRDefault="00F719E9" w:rsidP="00E07527">
            <w:pPr>
              <w:spacing w:after="0" w:line="240" w:lineRule="auto"/>
            </w:pPr>
          </w:p>
          <w:p w:rsidR="00F719E9" w:rsidRPr="00E07527" w:rsidRDefault="00F719E9" w:rsidP="00E07527">
            <w:pPr>
              <w:spacing w:after="0" w:line="240" w:lineRule="auto"/>
            </w:pPr>
          </w:p>
          <w:p w:rsidR="00F719E9" w:rsidRPr="00E07527" w:rsidRDefault="00F719E9" w:rsidP="00E07527">
            <w:pPr>
              <w:spacing w:after="0" w:line="240" w:lineRule="auto"/>
            </w:pPr>
          </w:p>
          <w:p w:rsidR="00F719E9" w:rsidRPr="00E07527" w:rsidRDefault="00F719E9" w:rsidP="00E07527">
            <w:pPr>
              <w:spacing w:after="0" w:line="240" w:lineRule="auto"/>
            </w:pPr>
          </w:p>
          <w:p w:rsidR="00F719E9" w:rsidRPr="00E07527" w:rsidRDefault="00F719E9" w:rsidP="00E07527">
            <w:pPr>
              <w:spacing w:after="0" w:line="240" w:lineRule="auto"/>
            </w:pPr>
          </w:p>
          <w:p w:rsidR="00F719E9" w:rsidRPr="00E07527" w:rsidRDefault="00F719E9" w:rsidP="00E07527">
            <w:pPr>
              <w:spacing w:after="0" w:line="240" w:lineRule="auto"/>
            </w:pPr>
          </w:p>
          <w:p w:rsidR="00F719E9" w:rsidRPr="00E07527" w:rsidRDefault="00F719E9" w:rsidP="00E07527">
            <w:pPr>
              <w:spacing w:after="0" w:line="240" w:lineRule="auto"/>
            </w:pPr>
          </w:p>
        </w:tc>
      </w:tr>
    </w:tbl>
    <w:p w:rsidR="00F719E9" w:rsidRPr="00571F68" w:rsidRDefault="005D7F5D" w:rsidP="00566DA8">
      <w:hyperlink r:id="rId8" w:history="1">
        <w:r w:rsidR="00F719E9" w:rsidRPr="00571F68">
          <w:rPr>
            <w:rStyle w:val="Hyperlink"/>
          </w:rPr>
          <w:t>Mail abse</w:t>
        </w:r>
        <w:r w:rsidR="00F719E9" w:rsidRPr="00571F68">
          <w:rPr>
            <w:rStyle w:val="Hyperlink"/>
          </w:rPr>
          <w:t>n</w:t>
        </w:r>
        <w:r w:rsidR="00F719E9" w:rsidRPr="00571F68">
          <w:rPr>
            <w:rStyle w:val="Hyperlink"/>
          </w:rPr>
          <w:t>den</w:t>
        </w:r>
      </w:hyperlink>
      <w:r w:rsidR="00F719E9" w:rsidRPr="00571F68">
        <w:t xml:space="preserve"> (bitte dieses Formblatt als Anlage beifügen)</w:t>
      </w:r>
    </w:p>
    <w:sectPr w:rsidR="00F719E9" w:rsidRPr="00571F68" w:rsidSect="002B5848">
      <w:head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6A9" w:rsidRDefault="004236A9" w:rsidP="00566DA8">
      <w:pPr>
        <w:spacing w:after="0" w:line="240" w:lineRule="auto"/>
      </w:pPr>
      <w:r>
        <w:separator/>
      </w:r>
    </w:p>
  </w:endnote>
  <w:endnote w:type="continuationSeparator" w:id="0">
    <w:p w:rsidR="004236A9" w:rsidRDefault="004236A9" w:rsidP="00566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6A9" w:rsidRDefault="004236A9" w:rsidP="00566DA8">
      <w:pPr>
        <w:spacing w:after="0" w:line="240" w:lineRule="auto"/>
      </w:pPr>
      <w:r>
        <w:separator/>
      </w:r>
    </w:p>
  </w:footnote>
  <w:footnote w:type="continuationSeparator" w:id="0">
    <w:p w:rsidR="004236A9" w:rsidRDefault="004236A9" w:rsidP="00566D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9E9" w:rsidRDefault="004236A9" w:rsidP="00566DA8">
    <w:r>
      <w:rPr>
        <w:noProof/>
        <w:lang w:eastAsia="de-DE"/>
      </w:rPr>
      <w:drawing>
        <wp:inline distT="0" distB="0" distL="0" distR="0">
          <wp:extent cx="1990090" cy="560070"/>
          <wp:effectExtent l="0" t="0" r="0" b="0"/>
          <wp:docPr id="1" name="Grafik 0" descr="Logo AWO BN-S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0" descr="Logo AWO BN-SU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0090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719E9">
      <w:tab/>
    </w:r>
    <w:r w:rsidR="00F719E9">
      <w:tab/>
    </w:r>
    <w:r w:rsidR="00F719E9">
      <w:tab/>
    </w:r>
    <w:r w:rsidR="00F719E9">
      <w:tab/>
    </w:r>
    <w:r w:rsidR="00F719E9">
      <w:tab/>
    </w:r>
    <w:r w:rsidR="00F719E9">
      <w:tab/>
    </w:r>
    <w:r>
      <w:rPr>
        <w:noProof/>
        <w:lang w:eastAsia="de-DE"/>
      </w:rPr>
      <w:drawing>
        <wp:inline distT="0" distB="0" distL="0" distR="0">
          <wp:extent cx="1217295" cy="534670"/>
          <wp:effectExtent l="0" t="0" r="1905" b="0"/>
          <wp:docPr id="2" name="Grafik 1" descr="Logo_RoBi_4c_fin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Logo_RoBi_4c_final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7295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719E9" w:rsidRDefault="00F719E9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attachedTemplate r:id="rId1"/>
  <w:documentProtection w:edit="forms" w:formatting="1" w:enforcement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6A9"/>
    <w:rsid w:val="000D78D6"/>
    <w:rsid w:val="001004F9"/>
    <w:rsid w:val="0017599A"/>
    <w:rsid w:val="00186A37"/>
    <w:rsid w:val="00281515"/>
    <w:rsid w:val="002B5848"/>
    <w:rsid w:val="003506DB"/>
    <w:rsid w:val="0042294F"/>
    <w:rsid w:val="004236A9"/>
    <w:rsid w:val="00465FF0"/>
    <w:rsid w:val="0046799B"/>
    <w:rsid w:val="00525120"/>
    <w:rsid w:val="00566DA8"/>
    <w:rsid w:val="00571F68"/>
    <w:rsid w:val="005C1AB3"/>
    <w:rsid w:val="005D7F5D"/>
    <w:rsid w:val="0061677E"/>
    <w:rsid w:val="006544A3"/>
    <w:rsid w:val="00694931"/>
    <w:rsid w:val="00771760"/>
    <w:rsid w:val="007A1FA6"/>
    <w:rsid w:val="007C7EF8"/>
    <w:rsid w:val="008A130C"/>
    <w:rsid w:val="008C1A83"/>
    <w:rsid w:val="0091354D"/>
    <w:rsid w:val="009D521B"/>
    <w:rsid w:val="009D692F"/>
    <w:rsid w:val="00B037C1"/>
    <w:rsid w:val="00B30070"/>
    <w:rsid w:val="00B75CFC"/>
    <w:rsid w:val="00BA15A3"/>
    <w:rsid w:val="00C10ECF"/>
    <w:rsid w:val="00C316A2"/>
    <w:rsid w:val="00C871E2"/>
    <w:rsid w:val="00C97B34"/>
    <w:rsid w:val="00D15255"/>
    <w:rsid w:val="00D621BF"/>
    <w:rsid w:val="00DD5C01"/>
    <w:rsid w:val="00E07527"/>
    <w:rsid w:val="00E470A0"/>
    <w:rsid w:val="00E65454"/>
    <w:rsid w:val="00E74630"/>
    <w:rsid w:val="00E8193E"/>
    <w:rsid w:val="00ED2426"/>
    <w:rsid w:val="00F5631C"/>
    <w:rsid w:val="00F71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B5848"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semiHidden/>
    <w:rsid w:val="00566D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link w:val="Kopfzeile"/>
    <w:uiPriority w:val="99"/>
    <w:semiHidden/>
    <w:locked/>
    <w:rsid w:val="00566DA8"/>
    <w:rPr>
      <w:rFonts w:cs="Times New Roman"/>
    </w:rPr>
  </w:style>
  <w:style w:type="paragraph" w:styleId="Fuzeile">
    <w:name w:val="footer"/>
    <w:basedOn w:val="Standard"/>
    <w:link w:val="FuzeileZchn"/>
    <w:uiPriority w:val="99"/>
    <w:semiHidden/>
    <w:rsid w:val="00566D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link w:val="Fuzeile"/>
    <w:uiPriority w:val="99"/>
    <w:semiHidden/>
    <w:locked/>
    <w:rsid w:val="00566DA8"/>
    <w:rPr>
      <w:rFonts w:cs="Times New Roman"/>
    </w:rPr>
  </w:style>
  <w:style w:type="paragraph" w:styleId="Sprechblasentext">
    <w:name w:val="Balloon Text"/>
    <w:basedOn w:val="Standard"/>
    <w:link w:val="SprechblasentextZchn"/>
    <w:uiPriority w:val="99"/>
    <w:semiHidden/>
    <w:rsid w:val="00566D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locked/>
    <w:rsid w:val="00566DA8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99"/>
    <w:rsid w:val="00566D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tzhaltertext">
    <w:name w:val="Placeholder Text"/>
    <w:uiPriority w:val="99"/>
    <w:semiHidden/>
    <w:rsid w:val="0091354D"/>
    <w:rPr>
      <w:rFonts w:cs="Times New Roman"/>
      <w:color w:val="808080"/>
    </w:rPr>
  </w:style>
  <w:style w:type="character" w:styleId="Hyperlink">
    <w:name w:val="Hyperlink"/>
    <w:uiPriority w:val="99"/>
    <w:rsid w:val="00571F68"/>
    <w:rPr>
      <w:rFonts w:cs="Times New Roman"/>
      <w:color w:val="0000FF"/>
      <w:u w:val="single"/>
    </w:rPr>
  </w:style>
  <w:style w:type="character" w:styleId="BesuchterHyperlink">
    <w:name w:val="FollowedHyperlink"/>
    <w:uiPriority w:val="99"/>
    <w:semiHidden/>
    <w:rsid w:val="00571F68"/>
    <w:rPr>
      <w:rFonts w:cs="Times New Roman"/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B5848"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semiHidden/>
    <w:rsid w:val="00566D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link w:val="Kopfzeile"/>
    <w:uiPriority w:val="99"/>
    <w:semiHidden/>
    <w:locked/>
    <w:rsid w:val="00566DA8"/>
    <w:rPr>
      <w:rFonts w:cs="Times New Roman"/>
    </w:rPr>
  </w:style>
  <w:style w:type="paragraph" w:styleId="Fuzeile">
    <w:name w:val="footer"/>
    <w:basedOn w:val="Standard"/>
    <w:link w:val="FuzeileZchn"/>
    <w:uiPriority w:val="99"/>
    <w:semiHidden/>
    <w:rsid w:val="00566D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link w:val="Fuzeile"/>
    <w:uiPriority w:val="99"/>
    <w:semiHidden/>
    <w:locked/>
    <w:rsid w:val="00566DA8"/>
    <w:rPr>
      <w:rFonts w:cs="Times New Roman"/>
    </w:rPr>
  </w:style>
  <w:style w:type="paragraph" w:styleId="Sprechblasentext">
    <w:name w:val="Balloon Text"/>
    <w:basedOn w:val="Standard"/>
    <w:link w:val="SprechblasentextZchn"/>
    <w:uiPriority w:val="99"/>
    <w:semiHidden/>
    <w:rsid w:val="00566D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locked/>
    <w:rsid w:val="00566DA8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99"/>
    <w:rsid w:val="00566D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tzhaltertext">
    <w:name w:val="Placeholder Text"/>
    <w:uiPriority w:val="99"/>
    <w:semiHidden/>
    <w:rsid w:val="0091354D"/>
    <w:rPr>
      <w:rFonts w:cs="Times New Roman"/>
      <w:color w:val="808080"/>
    </w:rPr>
  </w:style>
  <w:style w:type="character" w:styleId="Hyperlink">
    <w:name w:val="Hyperlink"/>
    <w:uiPriority w:val="99"/>
    <w:rsid w:val="00571F68"/>
    <w:rPr>
      <w:rFonts w:cs="Times New Roman"/>
      <w:color w:val="0000FF"/>
      <w:u w:val="single"/>
    </w:rPr>
  </w:style>
  <w:style w:type="character" w:styleId="BesuchterHyperlink">
    <w:name w:val="FollowedHyperlink"/>
    <w:uiPriority w:val="99"/>
    <w:semiHidden/>
    <w:rsid w:val="00571F68"/>
    <w:rPr>
      <w:rFonts w:cs="Times New Roman"/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rvice@robi-gastro.de?subject=R&#252;ckmeldung%20RoB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homasR\AppData\Local\Temp\RoBi_Rueckmeldebogen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D046C-AF52-44E3-B3D1-6985CF148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RoBi_Rueckmeldebogen</Template>
  <TotalTime>0</TotalTime>
  <Pages>1</Pages>
  <Words>134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RÜCKMELDEBOGEN</vt:lpstr>
    </vt:vector>
  </TitlesOfParts>
  <Company>Microsoft</Company>
  <LinksUpToDate>false</LinksUpToDate>
  <CharactersWithSpaces>980</CharactersWithSpaces>
  <SharedDoc>false</SharedDoc>
  <HLinks>
    <vt:vector size="6" baseType="variant">
      <vt:variant>
        <vt:i4>14221425</vt:i4>
      </vt:variant>
      <vt:variant>
        <vt:i4>34</vt:i4>
      </vt:variant>
      <vt:variant>
        <vt:i4>0</vt:i4>
      </vt:variant>
      <vt:variant>
        <vt:i4>5</vt:i4>
      </vt:variant>
      <vt:variant>
        <vt:lpwstr>mailto:service@robi-gastro.de?subject=Rückmeldung%20RoBi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RÜCKMELDEBOGEN</dc:title>
  <dc:creator>ThomasR</dc:creator>
  <cp:lastModifiedBy>ThomasR</cp:lastModifiedBy>
  <cp:revision>1</cp:revision>
  <cp:lastPrinted>2012-11-19T08:09:00Z</cp:lastPrinted>
  <dcterms:created xsi:type="dcterms:W3CDTF">2013-06-12T10:23:00Z</dcterms:created>
  <dcterms:modified xsi:type="dcterms:W3CDTF">2013-06-12T10:24:00Z</dcterms:modified>
</cp:coreProperties>
</file>